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</w:tblGrid>
      <w:tr w:rsidR="009D1D27" w14:paraId="5CF0A8E6" w14:textId="77777777">
        <w:trPr>
          <w:trHeight w:val="315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BEF6" w14:textId="67E5A431" w:rsidR="009D1D27" w:rsidRDefault="00D278A0" w:rsidP="005A7984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Allegato </w:t>
            </w:r>
            <w:r w:rsidR="00CB1F4D">
              <w:rPr>
                <w:rFonts w:ascii="Tahoma" w:hAnsi="Tahoma" w:cs="Tahoma"/>
                <w:b/>
                <w:sz w:val="20"/>
                <w:szCs w:val="20"/>
              </w:rPr>
              <w:t>11</w:t>
            </w:r>
          </w:p>
        </w:tc>
      </w:tr>
    </w:tbl>
    <w:p w14:paraId="178C6EFA" w14:textId="77777777" w:rsidR="009D1D27" w:rsidRDefault="00B11FC4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18"/>
          <w:szCs w:val="18"/>
        </w:rPr>
        <w:t>DICHIARAZIONI SOSTITUTIVE ex art. 46 e 47 D.P.R. 28 dicembre 2000, n. 445</w:t>
      </w:r>
    </w:p>
    <w:p w14:paraId="018A241F" w14:textId="77777777" w:rsidR="009D1D27" w:rsidRDefault="009D1D27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2B986EB0" w14:textId="77777777" w:rsidR="009D1D27" w:rsidRDefault="00B11FC4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Il/La sottoscritto/a ________________________________________________________, nato/a </w:t>
      </w:r>
      <w:proofErr w:type="spellStart"/>
      <w:r>
        <w:rPr>
          <w:rFonts w:ascii="Tahoma" w:hAnsi="Tahoma" w:cs="Tahoma"/>
          <w:sz w:val="18"/>
          <w:szCs w:val="18"/>
        </w:rPr>
        <w:t>a</w:t>
      </w:r>
      <w:proofErr w:type="spellEnd"/>
      <w:r>
        <w:rPr>
          <w:rFonts w:ascii="Tahoma" w:hAnsi="Tahoma" w:cs="Tahoma"/>
          <w:sz w:val="18"/>
          <w:szCs w:val="18"/>
        </w:rPr>
        <w:t xml:space="preserve"> ________________________, </w:t>
      </w:r>
      <w:proofErr w:type="spellStart"/>
      <w:r>
        <w:rPr>
          <w:rFonts w:ascii="Tahoma" w:hAnsi="Tahoma" w:cs="Tahoma"/>
          <w:sz w:val="18"/>
          <w:szCs w:val="18"/>
        </w:rPr>
        <w:t>prov</w:t>
      </w:r>
      <w:proofErr w:type="spellEnd"/>
      <w:r>
        <w:rPr>
          <w:rFonts w:ascii="Tahoma" w:hAnsi="Tahoma" w:cs="Tahoma"/>
          <w:sz w:val="18"/>
          <w:szCs w:val="18"/>
        </w:rPr>
        <w:t>. __________, il _______________, codice fiscale _______________, residente a __________________, Prov._______, via/ p.zza ______________ cellulare _________________________, e-mail _______________________________, in qualità di (qualifica) _________________________________________________ e legale rappresentante dell’associazione ______________________________, codice fiscale ___________________, con sede legale in _____________________________________________________, Prov. ___________, Via/P.zza __________________________________________________ n. __________ CAP _____________ telefono n. _________________________, indirizzo e-mail  _______________________________; sito internet ____________________</w:t>
      </w:r>
    </w:p>
    <w:p w14:paraId="11DB1CF9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</w:p>
    <w:p w14:paraId="1DF342EE" w14:textId="77777777" w:rsidR="009D1D27" w:rsidRDefault="00B11FC4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D I C H I A R A</w:t>
      </w:r>
    </w:p>
    <w:p w14:paraId="185B64B7" w14:textId="77777777" w:rsidR="009D1D27" w:rsidRDefault="009D1D27">
      <w:pPr>
        <w:pStyle w:val="Corpodeltesto3"/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</w:p>
    <w:p w14:paraId="05337DD0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  <w:sz w:val="18"/>
          <w:szCs w:val="18"/>
        </w:rPr>
        <w:t>s.m.i.</w:t>
      </w:r>
      <w:proofErr w:type="spellEnd"/>
      <w:r>
        <w:rPr>
          <w:rFonts w:ascii="Tahoma" w:hAnsi="Tahoma" w:cs="Tahoma"/>
          <w:sz w:val="18"/>
          <w:szCs w:val="18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36E4EAC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CCDDDC" w14:textId="78C4B151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che </w:t>
      </w:r>
      <w:r w:rsidR="00DE4059">
        <w:rPr>
          <w:rFonts w:ascii="Tahoma" w:hAnsi="Tahoma" w:cs="Tahoma"/>
          <w:sz w:val="18"/>
          <w:szCs w:val="18"/>
        </w:rPr>
        <w:t>l’importo totale delle risorse aggiuntive, in termini di valore equivalente di lavoro volontario, è pari ad €…………</w:t>
      </w:r>
      <w:proofErr w:type="gramStart"/>
      <w:r w:rsidR="00DE4059">
        <w:rPr>
          <w:rFonts w:ascii="Tahoma" w:hAnsi="Tahoma" w:cs="Tahoma"/>
          <w:sz w:val="18"/>
          <w:szCs w:val="18"/>
        </w:rPr>
        <w:t>…….</w:t>
      </w:r>
      <w:proofErr w:type="gramEnd"/>
      <w:r w:rsidR="00DE4059">
        <w:rPr>
          <w:rFonts w:ascii="Tahoma" w:hAnsi="Tahoma" w:cs="Tahoma"/>
          <w:sz w:val="18"/>
          <w:szCs w:val="18"/>
        </w:rPr>
        <w:t>., così come</w:t>
      </w:r>
      <w:r w:rsidR="00317E43">
        <w:rPr>
          <w:rFonts w:ascii="Tahoma" w:hAnsi="Tahoma" w:cs="Tahoma"/>
          <w:sz w:val="18"/>
          <w:szCs w:val="18"/>
        </w:rPr>
        <w:t xml:space="preserve"> riportato nel piano finanziario approvato, secondo la tabella </w:t>
      </w:r>
      <w:proofErr w:type="spellStart"/>
      <w:r w:rsidR="00317E43">
        <w:rPr>
          <w:rFonts w:ascii="Tahoma" w:hAnsi="Tahoma" w:cs="Tahoma"/>
          <w:sz w:val="18"/>
          <w:szCs w:val="18"/>
        </w:rPr>
        <w:t>sotto</w:t>
      </w:r>
      <w:r w:rsidR="00DE4059">
        <w:rPr>
          <w:rFonts w:ascii="Tahoma" w:hAnsi="Tahoma" w:cs="Tahoma"/>
          <w:sz w:val="18"/>
          <w:szCs w:val="18"/>
        </w:rPr>
        <w:t>indicat</w:t>
      </w:r>
      <w:r w:rsidR="00317E43">
        <w:rPr>
          <w:rFonts w:ascii="Tahoma" w:hAnsi="Tahoma" w:cs="Tahoma"/>
          <w:sz w:val="18"/>
          <w:szCs w:val="18"/>
        </w:rPr>
        <w:t>a</w:t>
      </w:r>
      <w:proofErr w:type="spellEnd"/>
      <w:r>
        <w:rPr>
          <w:rFonts w:ascii="Tahoma" w:hAnsi="Tahoma" w:cs="Tahoma"/>
          <w:sz w:val="18"/>
          <w:szCs w:val="18"/>
        </w:rPr>
        <w:t>:</w:t>
      </w:r>
    </w:p>
    <w:p w14:paraId="23681A0D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tbl>
      <w:tblPr>
        <w:tblW w:w="136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6"/>
        <w:gridCol w:w="2833"/>
        <w:gridCol w:w="2267"/>
        <w:gridCol w:w="996"/>
        <w:gridCol w:w="1608"/>
        <w:gridCol w:w="3213"/>
      </w:tblGrid>
      <w:tr w:rsidR="00FE1D54" w14:paraId="6C5B56A9" w14:textId="6A1C035E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2DB3" w14:textId="387038EA" w:rsidR="00FE1D54" w:rsidRDefault="00FE1D54" w:rsidP="00FE1D5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Nome Cognome volontario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2916" w14:textId="1F5BD076" w:rsidR="00FE1D54" w:rsidRPr="00FE1D54" w:rsidRDefault="00FE1D54" w:rsidP="00FE1D54">
            <w:pPr>
              <w:pStyle w:val="Corpodeltesto2"/>
              <w:ind w:left="0"/>
              <w:rPr>
                <w:b/>
              </w:rPr>
            </w:pPr>
            <w:r w:rsidRPr="00FE1D54">
              <w:rPr>
                <w:b/>
              </w:rPr>
              <w:t xml:space="preserve">Attività svolta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EA9C" w14:textId="0FF36B30" w:rsidR="00FE1D54" w:rsidRDefault="00FE1D54">
            <w:pPr>
              <w:pStyle w:val="Corpodeltesto2"/>
              <w:ind w:left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Ente di appartenenza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20A1FF" w14:textId="6AD2BDAB" w:rsidR="00FE1D54" w:rsidRDefault="00FE1D54" w:rsidP="00FE1D54">
            <w:pPr>
              <w:pStyle w:val="Corpodeltesto2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Totale</w:t>
            </w:r>
          </w:p>
          <w:p w14:paraId="03C03681" w14:textId="0DAC17FB" w:rsidR="00FE1D54" w:rsidRDefault="00FE1D54" w:rsidP="00FE1D54">
            <w:pPr>
              <w:pStyle w:val="Corpodeltesto2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F18F32" w14:textId="00BC1912" w:rsidR="00FE1D54" w:rsidRPr="00FE1D54" w:rsidRDefault="00FE1D54" w:rsidP="00FE1D54">
            <w:pPr>
              <w:pStyle w:val="Corpodeltesto2"/>
              <w:ind w:left="0"/>
              <w:rPr>
                <w:rFonts w:ascii="Tahoma" w:hAnsi="Tahoma" w:cs="Tahoma"/>
                <w:b/>
              </w:rPr>
            </w:pPr>
            <w:r w:rsidRPr="00FE1D54">
              <w:rPr>
                <w:rFonts w:ascii="Tahoma" w:hAnsi="Tahoma" w:cs="Tahoma"/>
                <w:b/>
                <w:bCs/>
                <w:sz w:val="18"/>
                <w:szCs w:val="18"/>
              </w:rPr>
              <w:t>Costo orario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A1599" w14:textId="32EE8809" w:rsidR="00FE1D54" w:rsidRPr="00FE1D54" w:rsidRDefault="00FE1D54" w:rsidP="00FE1D54">
            <w:pPr>
              <w:pStyle w:val="Corpodeltesto2"/>
              <w:spacing w:line="240" w:lineRule="auto"/>
              <w:ind w:left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1D54">
              <w:rPr>
                <w:rFonts w:ascii="Tahoma" w:hAnsi="Tahoma" w:cs="Tahoma"/>
                <w:b/>
                <w:bCs/>
                <w:sz w:val="16"/>
                <w:szCs w:val="16"/>
              </w:rPr>
              <w:t>Calcolo del lavoro equivalente di lavoro volontario, nei limiti delle retribuzioni orarie previste per mansioni identiche o analoghe dai rispettivi CCNL</w:t>
            </w:r>
          </w:p>
        </w:tc>
      </w:tr>
      <w:tr w:rsidR="00FE1D54" w14:paraId="5D957051" w14:textId="6C940FDA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7221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22A5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F8C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2A60E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B5F58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0EF7" w14:textId="3309A970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26BF6269" w14:textId="6DDE2A89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B4D5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02E51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9239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57FD6B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64F83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CB65" w14:textId="3C4B5771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4DCF9938" w14:textId="29D69ACC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177C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B283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037D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AC6E6D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63DF7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59E7" w14:textId="26D2C888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1D54" w14:paraId="4997FF39" w14:textId="29824606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5C5C6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0FAE6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60559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09DDF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E7C19E" w14:textId="77777777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CA4" w14:textId="77908914" w:rsidR="00FE1D54" w:rsidRDefault="00FE1D54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0D101807" w14:textId="7F5FACCE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0A0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3343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7C30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BDBB18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9C481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4F9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3A7D4A5A" w14:textId="0C591B1A" w:rsidTr="00153CA0">
        <w:trPr>
          <w:trHeight w:val="567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8F2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6188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4A0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297C2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6CB0A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5AE2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5D2029ED" w14:textId="649100C5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42C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7FBA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C089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DB1784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E2D28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761CE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7878DA86" w14:textId="1148054C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4EDA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ECE4D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0FED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6340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FC3530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DE59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3CA0" w14:paraId="59FFF5A6" w14:textId="6202696C" w:rsidTr="00153CA0">
        <w:trPr>
          <w:trHeight w:val="541"/>
        </w:trPr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484E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BB77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A9FC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B9999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06DBE1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34E85" w14:textId="77777777" w:rsidR="00153CA0" w:rsidRDefault="00153CA0">
            <w:pPr>
              <w:pStyle w:val="Corpodeltesto2"/>
              <w:ind w:left="0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7FB79F" w14:textId="77777777" w:rsidR="009D1D27" w:rsidRDefault="009D1D27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7DB43230" w14:textId="58482A86" w:rsidR="009D1D27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 tal fine si allega:</w:t>
      </w:r>
    </w:p>
    <w:p w14:paraId="5B97C2D2" w14:textId="333304E8" w:rsidR="005A7984" w:rsidRPr="00603390" w:rsidRDefault="005A7984" w:rsidP="00603390">
      <w:pPr>
        <w:pStyle w:val="Corpodeltesto2"/>
        <w:numPr>
          <w:ilvl w:val="0"/>
          <w:numId w:val="4"/>
        </w:numPr>
        <w:rPr>
          <w:rFonts w:ascii="Tahoma" w:hAnsi="Tahoma" w:cs="Tahoma"/>
          <w:sz w:val="18"/>
          <w:szCs w:val="18"/>
        </w:rPr>
      </w:pPr>
      <w:r w:rsidRPr="00603390">
        <w:rPr>
          <w:rFonts w:ascii="Tahoma" w:hAnsi="Tahoma" w:cs="Tahoma"/>
          <w:sz w:val="18"/>
          <w:szCs w:val="18"/>
        </w:rPr>
        <w:t xml:space="preserve">registro delle presenze sottoscritto dal prestatore e controfirmato dal legale rappresentante dell’Ente di riferimento; </w:t>
      </w:r>
    </w:p>
    <w:p w14:paraId="6394481F" w14:textId="474FFD11" w:rsidR="00153CA0" w:rsidRPr="00603390" w:rsidRDefault="005A7984" w:rsidP="00603390">
      <w:pPr>
        <w:pStyle w:val="Corpodeltesto2"/>
        <w:numPr>
          <w:ilvl w:val="0"/>
          <w:numId w:val="4"/>
        </w:numPr>
        <w:rPr>
          <w:rFonts w:ascii="Tahoma" w:hAnsi="Tahoma" w:cs="Tahoma"/>
          <w:sz w:val="18"/>
          <w:szCs w:val="18"/>
        </w:rPr>
      </w:pPr>
      <w:r w:rsidRPr="00603390">
        <w:rPr>
          <w:rFonts w:ascii="Tahoma" w:hAnsi="Tahoma" w:cs="Tahoma"/>
          <w:sz w:val="18"/>
          <w:szCs w:val="18"/>
        </w:rPr>
        <w:t>ordine di servizio.</w:t>
      </w:r>
    </w:p>
    <w:p w14:paraId="4A9FF5DE" w14:textId="75A81F09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4DBB90DC" w14:textId="2FB113AD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374C9FD3" w14:textId="119C428A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32B1564A" w14:textId="77777777" w:rsidR="00153CA0" w:rsidRDefault="00153CA0">
      <w:pPr>
        <w:pStyle w:val="Corpodeltesto2"/>
        <w:ind w:left="0"/>
        <w:rPr>
          <w:rFonts w:ascii="Tahoma" w:hAnsi="Tahoma" w:cs="Tahoma"/>
          <w:sz w:val="18"/>
          <w:szCs w:val="18"/>
        </w:rPr>
      </w:pPr>
    </w:p>
    <w:p w14:paraId="5922BBA7" w14:textId="77777777" w:rsidR="009D1D27" w:rsidRDefault="00B11FC4">
      <w:pPr>
        <w:pStyle w:val="Corpodeltesto2"/>
        <w:ind w:left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Data __________________ </w:t>
      </w:r>
    </w:p>
    <w:p w14:paraId="2485E0BE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Firma del dichiarante</w:t>
      </w:r>
    </w:p>
    <w:p w14:paraId="3F0BA227" w14:textId="77777777" w:rsidR="009D1D27" w:rsidRDefault="00B11FC4">
      <w:pPr>
        <w:pStyle w:val="Corpodeltesto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3C5896CC" w14:textId="77777777" w:rsidR="009D1D27" w:rsidRDefault="00B11FC4">
      <w:pPr>
        <w:pStyle w:val="Corpodeltesto2"/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__________________________</w:t>
      </w:r>
    </w:p>
    <w:p w14:paraId="2D9DE7C7" w14:textId="77777777" w:rsidR="009D1D27" w:rsidRDefault="009D1D27">
      <w:pPr>
        <w:pStyle w:val="Corpodeltesto2"/>
        <w:ind w:left="0"/>
        <w:rPr>
          <w:rFonts w:ascii="Tahoma" w:hAnsi="Tahoma" w:cs="Tahoma"/>
          <w:b/>
          <w:i/>
          <w:sz w:val="18"/>
          <w:szCs w:val="18"/>
          <w:u w:val="single"/>
        </w:rPr>
      </w:pPr>
    </w:p>
    <w:p w14:paraId="1DD184B4" w14:textId="77777777" w:rsidR="009D1D27" w:rsidRDefault="00B11FC4">
      <w:pPr>
        <w:pStyle w:val="Corpodeltesto2"/>
        <w:ind w:left="0"/>
      </w:pPr>
      <w:r>
        <w:rPr>
          <w:rFonts w:ascii="Tahoma" w:hAnsi="Tahoma" w:cs="Tahoma"/>
          <w:sz w:val="18"/>
          <w:szCs w:val="18"/>
        </w:rPr>
        <w:t>Alla presente dichiarazione, in assenza di firma digitale, va allegata copia fotostatica non autenticata di un documento di identità del sottoscrittore in corso di validità.</w:t>
      </w:r>
    </w:p>
    <w:sectPr w:rsidR="009D1D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979" w:bottom="1134" w:left="1383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39DD9" w14:textId="77777777" w:rsidR="00613BEB" w:rsidRDefault="00613BEB">
      <w:r>
        <w:separator/>
      </w:r>
    </w:p>
  </w:endnote>
  <w:endnote w:type="continuationSeparator" w:id="0">
    <w:p w14:paraId="4AF4616B" w14:textId="77777777" w:rsidR="00613BEB" w:rsidRDefault="0061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3302" w14:textId="77777777" w:rsidR="00D278A0" w:rsidRDefault="00D278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58ED9" w14:textId="77777777" w:rsidR="00B11FC4" w:rsidRDefault="00B11FC4">
    <w:pPr>
      <w:pStyle w:val="Pidipagina"/>
      <w:ind w:right="3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0985E" w14:textId="77777777" w:rsidR="00B11FC4" w:rsidRDefault="00B11F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25B00" w14:textId="77777777" w:rsidR="00613BEB" w:rsidRDefault="00613BEB">
      <w:r>
        <w:rPr>
          <w:color w:val="000000"/>
        </w:rPr>
        <w:separator/>
      </w:r>
    </w:p>
  </w:footnote>
  <w:footnote w:type="continuationSeparator" w:id="0">
    <w:p w14:paraId="47B5EA34" w14:textId="77777777" w:rsidR="00613BEB" w:rsidRDefault="00613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72E0C" w14:textId="77777777" w:rsidR="00D278A0" w:rsidRDefault="00D278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18694" w14:textId="77777777" w:rsidR="00B11FC4" w:rsidRDefault="00B11FC4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1F438" w14:textId="15BBEA97" w:rsidR="00B11FC4" w:rsidRDefault="00D278A0">
    <w:pPr>
      <w:pStyle w:val="Intestazione"/>
    </w:pPr>
    <w:r w:rsidRPr="00D278A0">
      <w:rPr>
        <w:b/>
        <w:smallCaps/>
        <w:color w:val="000000"/>
        <w:sz w:val="22"/>
        <w:szCs w:val="22"/>
      </w:rPr>
      <w:t xml:space="preserve">Avviso per il finanziamento di progetti di rilevanza locale di cui agli artt. 72 e 73 del d. </w:t>
    </w:r>
    <w:proofErr w:type="spellStart"/>
    <w:r w:rsidRPr="00D278A0">
      <w:rPr>
        <w:b/>
        <w:smallCaps/>
        <w:color w:val="000000"/>
        <w:sz w:val="22"/>
        <w:szCs w:val="22"/>
      </w:rPr>
      <w:t>lgs</w:t>
    </w:r>
    <w:proofErr w:type="spellEnd"/>
    <w:r w:rsidRPr="00D278A0">
      <w:rPr>
        <w:b/>
        <w:smallCaps/>
        <w:color w:val="000000"/>
        <w:sz w:val="22"/>
        <w:szCs w:val="22"/>
      </w:rPr>
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0340"/>
    <w:multiLevelType w:val="hybridMultilevel"/>
    <w:tmpl w:val="CFFC8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467F2"/>
    <w:multiLevelType w:val="hybridMultilevel"/>
    <w:tmpl w:val="D542F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34DEF"/>
    <w:multiLevelType w:val="hybridMultilevel"/>
    <w:tmpl w:val="F560E954"/>
    <w:lvl w:ilvl="0" w:tplc="4F606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86E90"/>
    <w:multiLevelType w:val="multilevel"/>
    <w:tmpl w:val="AEA8CECA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7C"/>
    <w:rsid w:val="00153CA0"/>
    <w:rsid w:val="00241D08"/>
    <w:rsid w:val="00317E43"/>
    <w:rsid w:val="003223C7"/>
    <w:rsid w:val="00475C00"/>
    <w:rsid w:val="00542342"/>
    <w:rsid w:val="005A7984"/>
    <w:rsid w:val="005E385F"/>
    <w:rsid w:val="00603390"/>
    <w:rsid w:val="00613BEB"/>
    <w:rsid w:val="00960AB9"/>
    <w:rsid w:val="009D1D27"/>
    <w:rsid w:val="00AE6AC1"/>
    <w:rsid w:val="00B05A7A"/>
    <w:rsid w:val="00B11FC4"/>
    <w:rsid w:val="00B3599F"/>
    <w:rsid w:val="00B87448"/>
    <w:rsid w:val="00CB1F4D"/>
    <w:rsid w:val="00D278A0"/>
    <w:rsid w:val="00D87B7C"/>
    <w:rsid w:val="00DE4059"/>
    <w:rsid w:val="00E51FF1"/>
    <w:rsid w:val="00E63D7A"/>
    <w:rsid w:val="00FE1D54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349A"/>
  <w15:docId w15:val="{2A42BABA-9103-4866-8228-7FE557BF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autoSpaceDN w:val="0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autoSpaceDN w:val="0"/>
      <w:jc w:val="both"/>
      <w:textAlignment w:val="baseline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uiPriority w:val="10"/>
    <w:qFormat/>
    <w:pPr>
      <w:jc w:val="center"/>
    </w:pPr>
    <w:rPr>
      <w:b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7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79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divisa\fondo%20art.%2072%20e%2073\fondo%20artt.%2072%20e%2073\Fondo%20art.%2072%20e%2073%20cts\finanziamento%20progetti%20associazioni\Avviso%202_2024\25.Linee%20operative+allegati\allegati\all-10-autodichiarazione-cariche-soci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7BB4F-0124-46B4-B2FA-03B7C37B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all-10-autodichiarazione-cariche-sociali</Template>
  <TotalTime>31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subject/>
  <dc:creator>Amorello Lorena</dc:creator>
  <cp:keywords/>
  <cp:lastModifiedBy>Lettieri Angelina</cp:lastModifiedBy>
  <cp:revision>10</cp:revision>
  <cp:lastPrinted>2017-10-26T10:57:00Z</cp:lastPrinted>
  <dcterms:created xsi:type="dcterms:W3CDTF">2026-03-02T10:55:00Z</dcterms:created>
  <dcterms:modified xsi:type="dcterms:W3CDTF">2026-03-24T10:36:00Z</dcterms:modified>
</cp:coreProperties>
</file>